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5F" w:rsidRPr="00530569" w:rsidRDefault="006C375F" w:rsidP="00905260">
      <w:pPr>
        <w:jc w:val="both"/>
      </w:pPr>
    </w:p>
    <w:p w:rsidR="006C375F" w:rsidRPr="00530569" w:rsidRDefault="006C375F" w:rsidP="00905260">
      <w:pPr>
        <w:jc w:val="center"/>
      </w:pPr>
      <w:r w:rsidRPr="00530569">
        <w:t xml:space="preserve">Warszawa, </w:t>
      </w:r>
      <w:r>
        <w:t>23 czerwca</w:t>
      </w:r>
      <w:r w:rsidRPr="00530569">
        <w:t xml:space="preserve"> 201</w:t>
      </w:r>
      <w:r>
        <w:t>5</w:t>
      </w:r>
      <w:r w:rsidRPr="00530569">
        <w:t xml:space="preserve"> r.</w:t>
      </w:r>
    </w:p>
    <w:p w:rsidR="006C375F" w:rsidRPr="00530569" w:rsidRDefault="006C375F" w:rsidP="00905260">
      <w:pPr>
        <w:jc w:val="center"/>
      </w:pPr>
    </w:p>
    <w:p w:rsidR="006C375F" w:rsidRPr="00113D53" w:rsidRDefault="006C375F" w:rsidP="00905260">
      <w:pPr>
        <w:ind w:left="284"/>
        <w:jc w:val="center"/>
      </w:pPr>
      <w:r w:rsidRPr="00530569">
        <w:rPr>
          <w:b/>
        </w:rPr>
        <w:t xml:space="preserve">IMM: </w:t>
      </w:r>
      <w:r>
        <w:rPr>
          <w:rFonts w:cs="Arial"/>
          <w:b/>
        </w:rPr>
        <w:t>Najbardziej opiniotwórcze media w maju. Głównym tematem – wybory prezydenckie.</w:t>
      </w:r>
    </w:p>
    <w:p w:rsidR="006C375F" w:rsidRPr="00530569" w:rsidRDefault="006C375F" w:rsidP="00905260">
      <w:pPr>
        <w:jc w:val="both"/>
        <w:rPr>
          <w:b/>
        </w:rPr>
      </w:pPr>
    </w:p>
    <w:p w:rsidR="006C375F" w:rsidRPr="00530569" w:rsidRDefault="006C375F" w:rsidP="00905260">
      <w:pPr>
        <w:pStyle w:val="Header"/>
        <w:jc w:val="both"/>
      </w:pPr>
      <w:r>
        <w:t>Maj został zdominowany przez tematykę związaną z kampanią wyborczą oraz II turą wyborów prezydenckich. Na fotel lidera rankingu „Najbardziej opiniotwórczych mediów” powróciła Gazeta Wyborcza, wyprzedzając dziennik Rzeczpospolita  oraz stację TVN</w:t>
      </w:r>
      <w:r w:rsidRPr="00113D53">
        <w:t xml:space="preserve"> - wynika </w:t>
      </w:r>
      <w:r w:rsidRPr="00113D53">
        <w:rPr>
          <w:rFonts w:cs="Arial"/>
        </w:rPr>
        <w:t xml:space="preserve">z </w:t>
      </w:r>
      <w:r>
        <w:rPr>
          <w:rFonts w:cs="Arial"/>
        </w:rPr>
        <w:t>najnowszego raportu</w:t>
      </w:r>
      <w:r w:rsidRPr="00113D53">
        <w:rPr>
          <w:rFonts w:cs="Arial"/>
        </w:rPr>
        <w:t xml:space="preserve"> </w:t>
      </w:r>
      <w:hyperlink r:id="rId7" w:history="1">
        <w:r>
          <w:rPr>
            <w:rStyle w:val="Hyperlink"/>
            <w:rFonts w:cs="Arial"/>
            <w:b/>
          </w:rPr>
          <w:t>Instytutu</w:t>
        </w:r>
        <w:r w:rsidRPr="00DB0281">
          <w:rPr>
            <w:rStyle w:val="Hyperlink"/>
            <w:rFonts w:cs="Arial"/>
            <w:b/>
          </w:rPr>
          <w:t xml:space="preserve"> Monitorowania Mediów</w:t>
        </w:r>
      </w:hyperlink>
      <w:r w:rsidRPr="00113D53">
        <w:rPr>
          <w:rFonts w:cs="Arial"/>
        </w:rPr>
        <w:t>.</w:t>
      </w:r>
      <w:r>
        <w:rPr>
          <w:rFonts w:cs="Arial"/>
        </w:rPr>
        <w:t xml:space="preserve"> Kolejne miejsca zajęła telewizja TVN24 oraz radio RMF FM</w:t>
      </w:r>
      <w:r w:rsidRPr="00113D53">
        <w:rPr>
          <w:rFonts w:cs="Arial"/>
        </w:rPr>
        <w:t>.</w:t>
      </w:r>
      <w:r>
        <w:rPr>
          <w:rFonts w:cs="Arial"/>
        </w:rPr>
        <w:t xml:space="preserve"> W mediach często poruszane były kwestie sondażowych wyników wyborczych oraz porażki Bronisława Komorowskiego w I turze. Szeroko komentowano także nowe fakty związane z aferą podsłuchową, w szczególności, w odniesieniu do ujawnionych przez tygodnik Do Rzeczy rozmów pomiędzy minister Elżbietą Bieńkowską a szefem CBA Pawłem Wojtunikiem, jak również kwestię lokalizacji pomnika ofiar katastrofy smoleńskiej. </w:t>
      </w:r>
    </w:p>
    <w:p w:rsidR="006C375F" w:rsidRDefault="006C375F" w:rsidP="00905260">
      <w:pPr>
        <w:pStyle w:val="Header"/>
        <w:ind w:left="240"/>
        <w:jc w:val="both"/>
        <w:rPr>
          <w:rFonts w:cs="Arial"/>
          <w:b/>
        </w:rPr>
      </w:pPr>
    </w:p>
    <w:p w:rsidR="006C375F" w:rsidRPr="00BB19EA" w:rsidRDefault="006C375F" w:rsidP="00905260">
      <w:pPr>
        <w:pStyle w:val="Header"/>
        <w:ind w:left="240"/>
        <w:jc w:val="both"/>
        <w:rPr>
          <w:rFonts w:cs="Arial"/>
          <w:b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19.9pt;height:419.9pt;z-index:251656192;mso-position-horizontal:center">
            <v:imagedata r:id="rId8" o:title=""/>
            <w10:wrap type="square"/>
          </v:shape>
        </w:pict>
      </w:r>
      <w:r>
        <w:rPr>
          <w:rFonts w:cs="Arial"/>
          <w:b/>
        </w:rPr>
        <w:br w:type="page"/>
      </w:r>
      <w:r w:rsidRPr="00DB0281">
        <w:rPr>
          <w:rFonts w:cs="Arial"/>
          <w:b/>
        </w:rPr>
        <w:t>Prasa</w:t>
      </w:r>
    </w:p>
    <w:p w:rsidR="006C375F" w:rsidRPr="00DB0281" w:rsidRDefault="006C375F" w:rsidP="00905260">
      <w:pPr>
        <w:pStyle w:val="Header"/>
        <w:ind w:left="240"/>
        <w:jc w:val="both"/>
      </w:pPr>
      <w:r>
        <w:t xml:space="preserve">Na pierwszym miejscu wśród najczęściej cytowanych tytułów prasowych znalazła się Gazeta Wyborcza, wyprzedzając dziennik Rzeczpospolita oraz tygodnik Do Rzeczy. </w:t>
      </w:r>
    </w:p>
    <w:p w:rsidR="006C375F" w:rsidRPr="00DB0281" w:rsidRDefault="006C375F" w:rsidP="00905260">
      <w:pPr>
        <w:pStyle w:val="Header"/>
        <w:ind w:left="240"/>
        <w:jc w:val="both"/>
      </w:pPr>
    </w:p>
    <w:p w:rsidR="006C375F" w:rsidRPr="00343B0F" w:rsidRDefault="006C375F" w:rsidP="00905260">
      <w:pPr>
        <w:pStyle w:val="Text"/>
        <w:ind w:left="240"/>
        <w:rPr>
          <w:rFonts w:ascii="Calibri" w:hAnsi="Calibri" w:cs="Arial"/>
          <w:sz w:val="22"/>
          <w:szCs w:val="22"/>
          <w:lang w:val="pl-PL"/>
        </w:rPr>
      </w:pPr>
      <w:r>
        <w:rPr>
          <w:noProof/>
          <w:lang w:val="pl-PL"/>
        </w:rPr>
        <w:pict>
          <v:shape id="_x0000_s1028" type="#_x0000_t75" style="position:absolute;left:0;text-align:left;margin-left:0;margin-top:-.55pt;width:453.8pt;height:453.8pt;z-index:251657216;mso-position-horizontal:center">
            <v:imagedata r:id="rId9" o:title=""/>
            <w10:wrap type="square"/>
          </v:shape>
        </w:pict>
      </w:r>
    </w:p>
    <w:p w:rsidR="006C375F" w:rsidRPr="005A04F1" w:rsidRDefault="006C375F" w:rsidP="00905260">
      <w:pPr>
        <w:pStyle w:val="Text"/>
        <w:rPr>
          <w:rFonts w:ascii="Calibri" w:hAnsi="Calibri"/>
          <w:sz w:val="22"/>
          <w:szCs w:val="22"/>
          <w:lang w:val="pl-PL"/>
        </w:rPr>
      </w:pPr>
      <w:r w:rsidRPr="00E94B97">
        <w:rPr>
          <w:lang w:val="pl-PL"/>
        </w:rPr>
        <w:br w:type="page"/>
      </w:r>
      <w:r w:rsidRPr="00E94B97">
        <w:rPr>
          <w:rFonts w:ascii="Calibri" w:hAnsi="Calibri"/>
          <w:sz w:val="22"/>
          <w:szCs w:val="22"/>
          <w:lang w:val="pl-PL"/>
        </w:rPr>
        <w:t>Czołówkę najczęściej cytowanych tygodników otwiera Do Rzeczy</w:t>
      </w:r>
      <w:r>
        <w:rPr>
          <w:rFonts w:ascii="Calibri" w:hAnsi="Calibri"/>
          <w:sz w:val="22"/>
          <w:szCs w:val="22"/>
          <w:lang w:val="pl-PL"/>
        </w:rPr>
        <w:t xml:space="preserve">, co związane było z ujawnieniem przez tygodnik nowych zapisów rozmów w sprawie afery podsłuchowej, tym razem pomiędzy minister Bieńkowską a szefem CBA Pawłem Wojtunikiem. Na kolejnych miejscach uplasował się Newsweek oraz Wprost. </w:t>
      </w:r>
    </w:p>
    <w:p w:rsidR="006C375F" w:rsidRPr="003B0E0B" w:rsidRDefault="006C375F" w:rsidP="00905260">
      <w:pPr>
        <w:ind w:left="240" w:firstLine="360"/>
        <w:jc w:val="both"/>
        <w:rPr>
          <w:rFonts w:cs="Arial"/>
          <w:b/>
        </w:rPr>
      </w:pPr>
    </w:p>
    <w:p w:rsidR="006C375F" w:rsidRPr="00C45D13" w:rsidRDefault="006C375F" w:rsidP="00905260">
      <w:pPr>
        <w:ind w:left="240"/>
        <w:jc w:val="both"/>
        <w:rPr>
          <w:rFonts w:cs="Arial"/>
          <w:b/>
        </w:rPr>
      </w:pPr>
      <w:r>
        <w:rPr>
          <w:noProof/>
          <w:lang w:eastAsia="pl-PL"/>
        </w:rPr>
        <w:pict>
          <v:shape id="_x0000_s1029" type="#_x0000_t75" style="position:absolute;left:0;text-align:left;margin-left:0;margin-top:-.55pt;width:453.8pt;height:453.8pt;z-index:251659264;mso-position-horizontal:center">
            <v:imagedata r:id="rId10" o:title=""/>
            <w10:wrap type="square"/>
          </v:shape>
        </w:pict>
      </w:r>
      <w:r>
        <w:rPr>
          <w:rFonts w:cs="Arial"/>
          <w:b/>
        </w:rPr>
        <w:br w:type="page"/>
      </w:r>
    </w:p>
    <w:p w:rsidR="006C375F" w:rsidRPr="00C45D13" w:rsidRDefault="006C375F" w:rsidP="00905260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 xml:space="preserve">Forbes ponownie został liderem w swojej kategorii, pokonując Twój Styl, którego wysoka pozycja podyktowana jest publikacją wywiadu z Danutą Wałęsą na temat życia u boku swojego męża - Lecha Wałęsy. </w:t>
      </w:r>
    </w:p>
    <w:p w:rsidR="006C375F" w:rsidRPr="003E303C" w:rsidRDefault="006C375F" w:rsidP="00905260">
      <w:pPr>
        <w:ind w:firstLine="240"/>
        <w:jc w:val="both"/>
        <w:rPr>
          <w:rFonts w:cs="Arial"/>
          <w:b/>
        </w:rPr>
      </w:pPr>
    </w:p>
    <w:p w:rsidR="006C375F" w:rsidRPr="00343B0F" w:rsidRDefault="006C375F" w:rsidP="00905260">
      <w:pPr>
        <w:ind w:firstLine="240"/>
        <w:jc w:val="both"/>
        <w:rPr>
          <w:rFonts w:cs="Arial"/>
          <w:b/>
        </w:rPr>
      </w:pPr>
      <w:r w:rsidRPr="004906E0">
        <w:rPr>
          <w:rFonts w:cs="Arial"/>
          <w:b/>
        </w:rPr>
        <w:pict>
          <v:shape id="_x0000_i1025" type="#_x0000_t75" style="width:453.75pt;height:453.75pt">
            <v:imagedata r:id="rId11" o:title=""/>
          </v:shape>
        </w:pict>
      </w:r>
    </w:p>
    <w:p w:rsidR="006C375F" w:rsidRPr="00A353DE" w:rsidRDefault="006C375F" w:rsidP="00905260">
      <w:pPr>
        <w:jc w:val="both"/>
        <w:rPr>
          <w:rFonts w:cs="Arial"/>
          <w:b/>
        </w:rPr>
      </w:pPr>
    </w:p>
    <w:p w:rsidR="006C375F" w:rsidRDefault="006C375F" w:rsidP="00905260">
      <w:pPr>
        <w:ind w:firstLine="240"/>
        <w:jc w:val="both"/>
        <w:rPr>
          <w:rFonts w:cs="Arial"/>
          <w:b/>
        </w:rPr>
      </w:pPr>
    </w:p>
    <w:p w:rsidR="006C375F" w:rsidRDefault="006C375F" w:rsidP="00905260">
      <w:pPr>
        <w:ind w:firstLine="240"/>
        <w:jc w:val="both"/>
        <w:rPr>
          <w:rFonts w:cs="Arial"/>
          <w:b/>
        </w:rPr>
      </w:pPr>
    </w:p>
    <w:p w:rsidR="006C375F" w:rsidRDefault="006C375F" w:rsidP="00905260">
      <w:pPr>
        <w:ind w:firstLine="240"/>
        <w:jc w:val="both"/>
        <w:rPr>
          <w:rFonts w:cs="Arial"/>
          <w:b/>
        </w:rPr>
      </w:pPr>
    </w:p>
    <w:p w:rsidR="006C375F" w:rsidRDefault="006C375F" w:rsidP="00905260">
      <w:pPr>
        <w:ind w:firstLine="240"/>
        <w:jc w:val="both"/>
        <w:rPr>
          <w:rFonts w:cs="Arial"/>
          <w:b/>
        </w:rPr>
      </w:pPr>
    </w:p>
    <w:p w:rsidR="006C375F" w:rsidRDefault="006C375F" w:rsidP="00905260">
      <w:pPr>
        <w:jc w:val="both"/>
        <w:rPr>
          <w:rFonts w:cs="Arial"/>
          <w:b/>
        </w:rPr>
      </w:pPr>
    </w:p>
    <w:p w:rsidR="006C375F" w:rsidRDefault="006C375F" w:rsidP="00905260">
      <w:pPr>
        <w:jc w:val="both"/>
        <w:rPr>
          <w:rFonts w:cs="Arial"/>
          <w:b/>
        </w:rPr>
      </w:pPr>
    </w:p>
    <w:p w:rsidR="006C375F" w:rsidRDefault="006C375F" w:rsidP="00905260">
      <w:pPr>
        <w:jc w:val="both"/>
        <w:rPr>
          <w:rFonts w:cs="Arial"/>
          <w:b/>
        </w:rPr>
      </w:pPr>
    </w:p>
    <w:p w:rsidR="006C375F" w:rsidRDefault="006C375F" w:rsidP="00905260">
      <w:pPr>
        <w:jc w:val="both"/>
        <w:rPr>
          <w:rFonts w:cs="Arial"/>
          <w:b/>
        </w:rPr>
      </w:pPr>
    </w:p>
    <w:p w:rsidR="006C375F" w:rsidRDefault="006C375F" w:rsidP="00905260">
      <w:pPr>
        <w:ind w:left="360" w:hanging="180"/>
        <w:jc w:val="both"/>
        <w:rPr>
          <w:rFonts w:cs="Arial"/>
          <w:b/>
        </w:rPr>
      </w:pPr>
      <w:r>
        <w:rPr>
          <w:rFonts w:cs="Arial"/>
          <w:b/>
        </w:rPr>
        <w:t>Telewizja</w:t>
      </w:r>
    </w:p>
    <w:p w:rsidR="006C375F" w:rsidRDefault="006C375F" w:rsidP="00905260">
      <w:pPr>
        <w:ind w:left="180"/>
        <w:jc w:val="both"/>
        <w:rPr>
          <w:rFonts w:cs="Arial"/>
        </w:rPr>
      </w:pPr>
    </w:p>
    <w:p w:rsidR="006C375F" w:rsidRPr="00FF0871" w:rsidRDefault="006C375F" w:rsidP="00905260">
      <w:pPr>
        <w:ind w:left="180"/>
        <w:jc w:val="both"/>
        <w:rPr>
          <w:rFonts w:cs="Arial"/>
        </w:rPr>
      </w:pPr>
      <w:r>
        <w:rPr>
          <w:rFonts w:cs="Arial"/>
        </w:rPr>
        <w:t>Na lidera wśród stacji telewizyjnych wysunęła się stacja TVN, nieznacznie wyprzedzając TVN24. Na podium znalazło się także TVP Info.</w:t>
      </w:r>
    </w:p>
    <w:p w:rsidR="006C375F" w:rsidRPr="00343B0F" w:rsidRDefault="006C375F" w:rsidP="00905260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</w:p>
    <w:p w:rsidR="006C375F" w:rsidRDefault="006C375F" w:rsidP="00905260">
      <w:pPr>
        <w:jc w:val="both"/>
        <w:rPr>
          <w:rFonts w:cs="Arial"/>
          <w:b/>
        </w:rPr>
      </w:pPr>
    </w:p>
    <w:p w:rsidR="006C375F" w:rsidRDefault="006C375F" w:rsidP="00905260">
      <w:pPr>
        <w:jc w:val="both"/>
        <w:rPr>
          <w:rFonts w:cs="Arial"/>
          <w:b/>
        </w:rPr>
      </w:pPr>
    </w:p>
    <w:p w:rsidR="006C375F" w:rsidRDefault="006C375F" w:rsidP="00905260">
      <w:pPr>
        <w:jc w:val="both"/>
        <w:rPr>
          <w:rFonts w:cs="Arial"/>
          <w:b/>
        </w:rPr>
      </w:pPr>
      <w:r w:rsidRPr="004906E0">
        <w:rPr>
          <w:rFonts w:cs="Arial"/>
          <w:b/>
        </w:rPr>
        <w:pict>
          <v:shape id="_x0000_i1026" type="#_x0000_t75" style="width:453.75pt;height:453.75pt">
            <v:imagedata r:id="rId12" o:title=""/>
          </v:shape>
        </w:pict>
      </w:r>
    </w:p>
    <w:p w:rsidR="006C375F" w:rsidRDefault="006C375F" w:rsidP="00905260">
      <w:pPr>
        <w:jc w:val="both"/>
        <w:rPr>
          <w:rFonts w:cs="Arial"/>
          <w:b/>
        </w:rPr>
      </w:pPr>
    </w:p>
    <w:p w:rsidR="006C375F" w:rsidRDefault="006C375F" w:rsidP="00905260">
      <w:pPr>
        <w:jc w:val="both"/>
        <w:rPr>
          <w:rFonts w:cs="Arial"/>
          <w:b/>
        </w:rPr>
      </w:pPr>
    </w:p>
    <w:p w:rsidR="006C375F" w:rsidRPr="00DB0281" w:rsidRDefault="006C375F" w:rsidP="00905260">
      <w:pPr>
        <w:jc w:val="both"/>
        <w:rPr>
          <w:rFonts w:cs="Arial"/>
          <w:b/>
        </w:rPr>
      </w:pPr>
      <w:r>
        <w:rPr>
          <w:rFonts w:cs="Arial"/>
          <w:b/>
        </w:rPr>
        <w:t>Radio</w:t>
      </w:r>
    </w:p>
    <w:p w:rsidR="006C375F" w:rsidRDefault="006C375F" w:rsidP="00905260">
      <w:pPr>
        <w:pStyle w:val="Text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 xml:space="preserve">RMF FM utrzymało pozycję dominującą wśród stacji radiowych, znacząco wyprzedzając konkurencję. </w:t>
      </w:r>
    </w:p>
    <w:p w:rsidR="006C375F" w:rsidRDefault="006C375F" w:rsidP="00905260">
      <w:pPr>
        <w:pStyle w:val="Text"/>
        <w:rPr>
          <w:rFonts w:ascii="Calibri" w:hAnsi="Calibri"/>
          <w:sz w:val="22"/>
          <w:szCs w:val="22"/>
          <w:lang w:val="pl-PL"/>
        </w:rPr>
      </w:pPr>
    </w:p>
    <w:p w:rsidR="006C375F" w:rsidRPr="00343B0F" w:rsidRDefault="006C375F" w:rsidP="00905260">
      <w:pPr>
        <w:pStyle w:val="Text"/>
        <w:rPr>
          <w:rFonts w:ascii="Calibri" w:hAnsi="Calibri"/>
          <w:sz w:val="22"/>
          <w:szCs w:val="22"/>
          <w:lang w:val="pl-PL"/>
        </w:rPr>
      </w:pPr>
      <w:r>
        <w:rPr>
          <w:noProof/>
          <w:lang w:val="pl-PL"/>
        </w:rPr>
        <w:pict>
          <v:shape id="_x0000_s1030" type="#_x0000_t75" style="position:absolute;left:0;text-align:left;margin-left:0;margin-top:-.3pt;width:453.8pt;height:453.8pt;z-index:251658240;mso-position-horizontal:center">
            <v:imagedata r:id="rId13" o:title=""/>
            <w10:wrap type="square"/>
          </v:shape>
        </w:pict>
      </w:r>
    </w:p>
    <w:p w:rsidR="006C375F" w:rsidRPr="00343B0F" w:rsidRDefault="006C375F" w:rsidP="00905260">
      <w:pPr>
        <w:ind w:left="240"/>
        <w:jc w:val="both"/>
        <w:rPr>
          <w:rFonts w:cs="Arial"/>
          <w:b/>
        </w:rPr>
      </w:pPr>
      <w:r>
        <w:rPr>
          <w:rFonts w:cs="Arial"/>
          <w:b/>
        </w:rPr>
        <w:t xml:space="preserve"> </w:t>
      </w:r>
    </w:p>
    <w:p w:rsidR="006C375F" w:rsidRDefault="006C375F" w:rsidP="00905260">
      <w:pPr>
        <w:jc w:val="both"/>
        <w:rPr>
          <w:rFonts w:cs="Arial"/>
          <w:b/>
        </w:rPr>
      </w:pPr>
    </w:p>
    <w:p w:rsidR="006C375F" w:rsidRDefault="006C375F" w:rsidP="00905260">
      <w:pPr>
        <w:ind w:firstLine="240"/>
        <w:jc w:val="both"/>
        <w:rPr>
          <w:rFonts w:cs="Arial"/>
          <w:b/>
        </w:rPr>
      </w:pPr>
    </w:p>
    <w:p w:rsidR="006C375F" w:rsidRDefault="006C375F" w:rsidP="00905260">
      <w:pPr>
        <w:ind w:firstLine="240"/>
        <w:jc w:val="both"/>
        <w:rPr>
          <w:rFonts w:cs="Arial"/>
          <w:b/>
        </w:rPr>
      </w:pPr>
    </w:p>
    <w:p w:rsidR="006C375F" w:rsidRDefault="006C375F" w:rsidP="00F474FD">
      <w:pPr>
        <w:jc w:val="both"/>
        <w:rPr>
          <w:rFonts w:cs="Arial"/>
          <w:b/>
        </w:rPr>
      </w:pPr>
    </w:p>
    <w:p w:rsidR="006C375F" w:rsidRPr="00DB0281" w:rsidRDefault="006C375F" w:rsidP="00905260">
      <w:pPr>
        <w:ind w:firstLine="240"/>
        <w:jc w:val="both"/>
        <w:rPr>
          <w:rFonts w:cs="Arial"/>
          <w:b/>
        </w:rPr>
      </w:pPr>
      <w:r>
        <w:rPr>
          <w:rFonts w:cs="Arial"/>
          <w:b/>
        </w:rPr>
        <w:t>Portale internetowe</w:t>
      </w:r>
    </w:p>
    <w:p w:rsidR="006C375F" w:rsidRDefault="006C375F" w:rsidP="00905260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>Najpopularniejszym portalem w maju okazał się portal wpolityce.pl, przesuwając na kolejne miejsca sportowefakty.pl oraz onet.pl.</w:t>
      </w:r>
    </w:p>
    <w:p w:rsidR="006C375F" w:rsidRPr="00343B0F" w:rsidRDefault="006C375F" w:rsidP="00905260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 w:rsidRPr="004906E0">
        <w:rPr>
          <w:noProof/>
          <w:lang w:val="pl-PL"/>
        </w:rPr>
        <w:pict>
          <v:shape id="_x0000_i1027" type="#_x0000_t75" style="width:453.75pt;height:453.75pt">
            <v:imagedata r:id="rId14" o:title=""/>
          </v:shape>
        </w:pict>
      </w:r>
    </w:p>
    <w:p w:rsidR="006C375F" w:rsidRDefault="006C375F" w:rsidP="003023DC">
      <w:pPr>
        <w:jc w:val="both"/>
        <w:rPr>
          <w:rFonts w:cs="Arial"/>
          <w:b/>
        </w:rPr>
      </w:pPr>
    </w:p>
    <w:p w:rsidR="006C375F" w:rsidRDefault="006C375F" w:rsidP="003023DC">
      <w:pPr>
        <w:jc w:val="both"/>
        <w:rPr>
          <w:rFonts w:cs="Arial"/>
          <w:b/>
        </w:rPr>
      </w:pPr>
    </w:p>
    <w:p w:rsidR="006C375F" w:rsidRDefault="006C375F" w:rsidP="003023DC">
      <w:pPr>
        <w:jc w:val="both"/>
        <w:rPr>
          <w:rFonts w:cs="Arial"/>
          <w:b/>
        </w:rPr>
      </w:pPr>
    </w:p>
    <w:p w:rsidR="006C375F" w:rsidRDefault="006C375F" w:rsidP="003023DC">
      <w:pPr>
        <w:jc w:val="both"/>
        <w:rPr>
          <w:rFonts w:cs="Arial"/>
          <w:b/>
        </w:rPr>
      </w:pPr>
    </w:p>
    <w:p w:rsidR="006C375F" w:rsidRDefault="006C375F" w:rsidP="003023DC">
      <w:pPr>
        <w:jc w:val="both"/>
        <w:rPr>
          <w:rFonts w:cs="Arial"/>
          <w:b/>
        </w:rPr>
      </w:pPr>
    </w:p>
    <w:p w:rsidR="006C375F" w:rsidRDefault="006C375F" w:rsidP="003023DC">
      <w:pPr>
        <w:jc w:val="both"/>
        <w:rPr>
          <w:rFonts w:cs="Arial"/>
          <w:b/>
        </w:rPr>
      </w:pPr>
    </w:p>
    <w:p w:rsidR="006C375F" w:rsidRDefault="006C375F" w:rsidP="003023DC">
      <w:pPr>
        <w:jc w:val="both"/>
        <w:rPr>
          <w:rFonts w:cs="Arial"/>
          <w:b/>
        </w:rPr>
      </w:pPr>
    </w:p>
    <w:p w:rsidR="006C375F" w:rsidRDefault="006C375F" w:rsidP="003023DC">
      <w:pPr>
        <w:jc w:val="both"/>
        <w:rPr>
          <w:rFonts w:cs="Arial"/>
          <w:b/>
        </w:rPr>
      </w:pPr>
    </w:p>
    <w:p w:rsidR="006C375F" w:rsidRDefault="006C375F" w:rsidP="00F474FD">
      <w:pPr>
        <w:jc w:val="both"/>
        <w:rPr>
          <w:rFonts w:cs="Arial"/>
          <w:b/>
        </w:rPr>
      </w:pPr>
      <w:r w:rsidRPr="00DB0281">
        <w:rPr>
          <w:rFonts w:cs="Arial"/>
          <w:b/>
        </w:rPr>
        <w:t>Media ekonomiczne</w:t>
      </w:r>
    </w:p>
    <w:p w:rsidR="006C375F" w:rsidRPr="00A078B3" w:rsidRDefault="006C375F" w:rsidP="00F474FD">
      <w:pPr>
        <w:jc w:val="both"/>
        <w:rPr>
          <w:rFonts w:cs="Arial"/>
          <w:b/>
        </w:rPr>
      </w:pPr>
      <w:r>
        <w:t>Dziennik Gazeta Prawna obroniła pierwsze miejsce wśród najczęściej cytowanych mediów ekonomicznych, wyprzedzając Puls Biznesu oraz Forbes.</w:t>
      </w:r>
    </w:p>
    <w:p w:rsidR="006C375F" w:rsidRDefault="006C375F" w:rsidP="00905260">
      <w:pPr>
        <w:jc w:val="both"/>
        <w:rPr>
          <w:rFonts w:cs="Arial"/>
          <w:b/>
        </w:rPr>
      </w:pPr>
      <w:r w:rsidRPr="004906E0">
        <w:rPr>
          <w:rFonts w:cs="Arial"/>
          <w:b/>
        </w:rPr>
        <w:pict>
          <v:shape id="_x0000_i1028" type="#_x0000_t75" style="width:453.75pt;height:453.75pt">
            <v:imagedata r:id="rId15" o:title=""/>
          </v:shape>
        </w:pict>
      </w:r>
    </w:p>
    <w:p w:rsidR="006C375F" w:rsidRDefault="006C375F" w:rsidP="00F474FD">
      <w:pPr>
        <w:jc w:val="both"/>
        <w:rPr>
          <w:rFonts w:cs="Arial"/>
          <w:b/>
        </w:rPr>
      </w:pPr>
    </w:p>
    <w:p w:rsidR="006C375F" w:rsidRDefault="006C375F" w:rsidP="00F474FD">
      <w:pPr>
        <w:jc w:val="both"/>
        <w:rPr>
          <w:rFonts w:cs="Arial"/>
          <w:b/>
        </w:rPr>
      </w:pPr>
    </w:p>
    <w:p w:rsidR="006C375F" w:rsidRDefault="006C375F" w:rsidP="00F474FD">
      <w:pPr>
        <w:jc w:val="both"/>
        <w:rPr>
          <w:rFonts w:cs="Arial"/>
          <w:b/>
        </w:rPr>
      </w:pPr>
    </w:p>
    <w:p w:rsidR="006C375F" w:rsidRDefault="006C375F" w:rsidP="00F474FD">
      <w:pPr>
        <w:jc w:val="both"/>
        <w:rPr>
          <w:rFonts w:cs="Arial"/>
          <w:b/>
        </w:rPr>
      </w:pPr>
    </w:p>
    <w:p w:rsidR="006C375F" w:rsidRDefault="006C375F" w:rsidP="00F474FD">
      <w:pPr>
        <w:jc w:val="both"/>
        <w:rPr>
          <w:rFonts w:cs="Arial"/>
          <w:b/>
        </w:rPr>
      </w:pPr>
    </w:p>
    <w:p w:rsidR="006C375F" w:rsidRDefault="006C375F" w:rsidP="00F474FD">
      <w:pPr>
        <w:jc w:val="both"/>
        <w:rPr>
          <w:rFonts w:cs="Arial"/>
          <w:b/>
        </w:rPr>
      </w:pPr>
    </w:p>
    <w:p w:rsidR="006C375F" w:rsidRDefault="006C375F" w:rsidP="00F474FD">
      <w:pPr>
        <w:jc w:val="both"/>
        <w:rPr>
          <w:rFonts w:cs="Arial"/>
          <w:b/>
        </w:rPr>
      </w:pPr>
    </w:p>
    <w:p w:rsidR="006C375F" w:rsidRDefault="006C375F" w:rsidP="00F474FD">
      <w:pPr>
        <w:jc w:val="both"/>
        <w:rPr>
          <w:rFonts w:cs="Arial"/>
          <w:b/>
        </w:rPr>
      </w:pPr>
    </w:p>
    <w:p w:rsidR="006C375F" w:rsidRPr="00DB0281" w:rsidRDefault="006C375F" w:rsidP="00905260">
      <w:pPr>
        <w:ind w:firstLine="240"/>
        <w:jc w:val="both"/>
        <w:rPr>
          <w:rFonts w:cs="Arial"/>
          <w:b/>
        </w:rPr>
      </w:pPr>
      <w:r w:rsidRPr="00DB0281">
        <w:rPr>
          <w:rFonts w:cs="Arial"/>
          <w:b/>
        </w:rPr>
        <w:t>Media regionalne</w:t>
      </w:r>
    </w:p>
    <w:p w:rsidR="006C375F" w:rsidRDefault="006C375F" w:rsidP="00F474FD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>Wśród mediów regionalnych dominowały cytaty z Radia Merkury, które nieznacznie wyprzedziło Radio Gdańsk oraz dwóch zdobywców trzeciego miejsca – Polska Dziennik Polski oraz Polską Gazetę Wrocławską.</w:t>
      </w:r>
    </w:p>
    <w:p w:rsidR="006C375F" w:rsidRDefault="006C375F" w:rsidP="00905260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</w:p>
    <w:p w:rsidR="006C375F" w:rsidRDefault="006C375F" w:rsidP="00905260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 w:rsidRPr="004906E0">
        <w:rPr>
          <w:rFonts w:ascii="Calibri" w:hAnsi="Calibri"/>
          <w:sz w:val="22"/>
          <w:szCs w:val="22"/>
          <w:lang w:val="pl-PL"/>
        </w:rPr>
        <w:pict>
          <v:shape id="_x0000_i1029" type="#_x0000_t75" style="width:453.75pt;height:453.75pt">
            <v:imagedata r:id="rId16" o:title=""/>
          </v:shape>
        </w:pict>
      </w:r>
    </w:p>
    <w:p w:rsidR="006C375F" w:rsidRPr="00DB0281" w:rsidRDefault="006C375F" w:rsidP="00905260">
      <w:pPr>
        <w:pStyle w:val="Text"/>
        <w:ind w:left="240"/>
        <w:rPr>
          <w:rFonts w:ascii="Calibri" w:hAnsi="Calibri" w:cs="Arial"/>
          <w:i/>
          <w:sz w:val="22"/>
          <w:szCs w:val="22"/>
          <w:lang w:val="pl-PL"/>
        </w:rPr>
      </w:pPr>
      <w:r w:rsidRPr="00DB0281">
        <w:rPr>
          <w:rFonts w:ascii="Calibri" w:hAnsi="Calibri" w:cs="Arial"/>
          <w:i/>
          <w:sz w:val="22"/>
          <w:szCs w:val="22"/>
          <w:lang w:val="pl-PL"/>
        </w:rPr>
        <w:t>Instytut Monitorowania Mediów wyraża zgodę na publikację raportu, wyników badań i dołączonych do nich materiałów graficznych</w:t>
      </w:r>
      <w:r>
        <w:rPr>
          <w:rFonts w:ascii="Calibri" w:hAnsi="Calibri" w:cs="Arial"/>
          <w:i/>
          <w:sz w:val="22"/>
          <w:szCs w:val="22"/>
          <w:lang w:val="pl-PL"/>
        </w:rPr>
        <w:t xml:space="preserve"> pod warunkiem podania źródła („</w:t>
      </w:r>
      <w:r w:rsidRPr="00DB0281">
        <w:rPr>
          <w:rFonts w:ascii="Calibri" w:hAnsi="Calibri" w:cs="Arial"/>
          <w:i/>
          <w:sz w:val="22"/>
          <w:szCs w:val="22"/>
          <w:lang w:val="pl-PL"/>
        </w:rPr>
        <w:t>Instytut Monitorowania Mediów”) w artykule oraz przy każdej grafice.</w:t>
      </w:r>
    </w:p>
    <w:p w:rsidR="006C375F" w:rsidRPr="009066F3" w:rsidRDefault="006C375F" w:rsidP="00905260">
      <w:pPr>
        <w:ind w:left="240"/>
        <w:jc w:val="both"/>
        <w:rPr>
          <w:rFonts w:cs="Arial"/>
          <w:b/>
        </w:rPr>
      </w:pPr>
      <w:r w:rsidRPr="009066F3">
        <w:rPr>
          <w:sz w:val="20"/>
          <w:szCs w:val="20"/>
        </w:rPr>
        <w:t xml:space="preserve">Badanie przeprowadzono na podstawie  </w:t>
      </w:r>
      <w:r>
        <w:t>4 736</w:t>
      </w:r>
      <w:r w:rsidRPr="009564CB">
        <w:t xml:space="preserve"> </w:t>
      </w:r>
      <w:r w:rsidRPr="009066F3">
        <w:rPr>
          <w:sz w:val="20"/>
          <w:szCs w:val="20"/>
        </w:rPr>
        <w:t>przekazów z mediów (wycinków prasowych, programów radiowych i</w:t>
      </w:r>
      <w:r>
        <w:rPr>
          <w:sz w:val="20"/>
          <w:szCs w:val="20"/>
        </w:rPr>
        <w:t xml:space="preserve"> telewizyjnych) z okresu 1 do 31 maja</w:t>
      </w:r>
      <w:r w:rsidRPr="009066F3">
        <w:rPr>
          <w:sz w:val="20"/>
          <w:szCs w:val="20"/>
        </w:rPr>
        <w:t xml:space="preserve"> 2015 r. Dziennikarze odnosili się do wiadomości z łamów innych mediów </w:t>
      </w:r>
      <w:r>
        <w:t>4 811</w:t>
      </w:r>
      <w:r w:rsidRPr="009564CB">
        <w:t xml:space="preserve"> razy </w:t>
      </w:r>
      <w:r>
        <w:t xml:space="preserve">(3 028 w prasie, 908 w telewizji i 875 </w:t>
      </w:r>
      <w:r w:rsidRPr="009564CB">
        <w:t>w radio</w:t>
      </w:r>
      <w:r>
        <w:t xml:space="preserve">). </w:t>
      </w:r>
    </w:p>
    <w:p w:rsidR="006C375F" w:rsidRPr="00DB0281" w:rsidRDefault="006C375F" w:rsidP="00905260">
      <w:pPr>
        <w:pStyle w:val="Text"/>
        <w:ind w:left="240"/>
        <w:rPr>
          <w:rFonts w:ascii="Calibri" w:hAnsi="Calibri" w:cs="Arial"/>
          <w:sz w:val="22"/>
          <w:szCs w:val="22"/>
          <w:lang w:val="pl-PL"/>
        </w:rPr>
      </w:pPr>
      <w:r w:rsidRPr="00DB0281">
        <w:rPr>
          <w:rFonts w:ascii="Calibri" w:hAnsi="Calibri" w:cs="Arial"/>
          <w:sz w:val="22"/>
          <w:szCs w:val="22"/>
          <w:lang w:val="pl-PL"/>
        </w:rPr>
        <w:t xml:space="preserve">Analiza obejmuje ponad 900 gazet i czasopism oraz stacje telewizyjne (TVP1, TVP2, TVPinfo, TVN, TVN24, TVN CNBC, TVN TURBO, POLSAT, Polsat News, TV BIZNES, TV4) i wybrane programy w rozgłośniach radiowych (PR1, PR3, PR4, Radio Dla Ciebie / RDC, Radio Maryja, Radio PiN, Radio RMF FM, Radio Zet, Radio TOK FM). </w:t>
      </w:r>
    </w:p>
    <w:p w:rsidR="006C375F" w:rsidRPr="00DB0281" w:rsidRDefault="006C375F" w:rsidP="00905260">
      <w:pPr>
        <w:ind w:left="240"/>
        <w:jc w:val="both"/>
        <w:rPr>
          <w:rFonts w:cs="Arial"/>
          <w:b/>
        </w:rPr>
      </w:pPr>
      <w:r w:rsidRPr="00DB0281">
        <w:rPr>
          <w:rFonts w:cs="Arial"/>
          <w:b/>
        </w:rPr>
        <w:t>Badanie wykonano na podstawie materiałów z monitoringu prasy, radio i telewizji, w których p</w:t>
      </w:r>
      <w:r>
        <w:rPr>
          <w:rFonts w:cs="Arial"/>
          <w:b/>
        </w:rPr>
        <w:t>ojawiały się</w:t>
      </w:r>
      <w:r w:rsidRPr="00DB0281">
        <w:rPr>
          <w:rFonts w:cs="Arial"/>
          <w:b/>
        </w:rPr>
        <w:t xml:space="preserve"> nazwy mediów: </w:t>
      </w:r>
    </w:p>
    <w:p w:rsidR="006C375F" w:rsidRPr="00DB0281" w:rsidRDefault="006C375F" w:rsidP="00905260">
      <w:pPr>
        <w:numPr>
          <w:ilvl w:val="0"/>
          <w:numId w:val="1"/>
        </w:numPr>
        <w:spacing w:after="0" w:line="240" w:lineRule="auto"/>
        <w:ind w:left="240" w:firstLine="0"/>
        <w:jc w:val="both"/>
        <w:rPr>
          <w:rFonts w:cs="Arial"/>
          <w:b/>
        </w:rPr>
      </w:pPr>
      <w:r w:rsidRPr="00DB0281">
        <w:rPr>
          <w:rFonts w:cs="Arial"/>
          <w:b/>
        </w:rPr>
        <w:t xml:space="preserve">prasowych, </w:t>
      </w:r>
    </w:p>
    <w:p w:rsidR="006C375F" w:rsidRPr="00DB0281" w:rsidRDefault="006C375F" w:rsidP="00905260">
      <w:pPr>
        <w:numPr>
          <w:ilvl w:val="0"/>
          <w:numId w:val="1"/>
        </w:numPr>
        <w:spacing w:after="0" w:line="240" w:lineRule="auto"/>
        <w:ind w:left="240" w:firstLine="0"/>
        <w:jc w:val="both"/>
        <w:rPr>
          <w:rFonts w:cs="Arial"/>
          <w:b/>
        </w:rPr>
      </w:pPr>
      <w:r w:rsidRPr="00DB0281">
        <w:rPr>
          <w:rFonts w:cs="Arial"/>
          <w:b/>
        </w:rPr>
        <w:t xml:space="preserve">portali internetowych, </w:t>
      </w:r>
    </w:p>
    <w:p w:rsidR="006C375F" w:rsidRPr="00DB0281" w:rsidRDefault="006C375F" w:rsidP="00905260">
      <w:pPr>
        <w:numPr>
          <w:ilvl w:val="0"/>
          <w:numId w:val="1"/>
        </w:numPr>
        <w:spacing w:after="0" w:line="240" w:lineRule="auto"/>
        <w:ind w:left="240" w:firstLine="0"/>
        <w:jc w:val="both"/>
        <w:rPr>
          <w:rFonts w:cs="Arial"/>
          <w:b/>
        </w:rPr>
      </w:pPr>
      <w:r w:rsidRPr="00DB0281">
        <w:rPr>
          <w:rFonts w:cs="Arial"/>
          <w:b/>
        </w:rPr>
        <w:t xml:space="preserve">stacji radiowych i telewizyjnych lub tytuły ich programów.  </w:t>
      </w:r>
    </w:p>
    <w:p w:rsidR="006C375F" w:rsidRPr="00DB0281" w:rsidRDefault="006C375F" w:rsidP="00905260">
      <w:pPr>
        <w:ind w:left="240"/>
        <w:jc w:val="both"/>
        <w:rPr>
          <w:rFonts w:cs="Arial"/>
          <w:b/>
        </w:rPr>
      </w:pPr>
    </w:p>
    <w:p w:rsidR="006C375F" w:rsidRPr="00DB0281" w:rsidRDefault="006C375F" w:rsidP="00905260">
      <w:pPr>
        <w:ind w:left="240"/>
        <w:jc w:val="both"/>
        <w:rPr>
          <w:rFonts w:cs="Arial"/>
          <w:b/>
        </w:rPr>
      </w:pPr>
      <w:r w:rsidRPr="00DB0281">
        <w:rPr>
          <w:rFonts w:cs="Arial"/>
          <w:b/>
        </w:rPr>
        <w:t>UWAGA: Badanie nie obejmuje cytowań</w:t>
      </w:r>
      <w:r>
        <w:rPr>
          <w:rFonts w:cs="Arial"/>
          <w:b/>
        </w:rPr>
        <w:t>,</w:t>
      </w:r>
      <w:r w:rsidRPr="00DB0281">
        <w:rPr>
          <w:rFonts w:cs="Arial"/>
          <w:b/>
        </w:rPr>
        <w:t xml:space="preserve"> opublikowanych w </w:t>
      </w:r>
      <w:r>
        <w:rPr>
          <w:rFonts w:cs="Arial"/>
          <w:b/>
        </w:rPr>
        <w:t>i</w:t>
      </w:r>
      <w:r w:rsidRPr="00DB0281">
        <w:rPr>
          <w:rFonts w:cs="Arial"/>
          <w:b/>
        </w:rPr>
        <w:t xml:space="preserve">nternecie. Natomiast pod uwagę brane są cytowania mediów internetowych, jeśli pojawiły się one w prasie, radio bądź w telewizji. </w:t>
      </w:r>
    </w:p>
    <w:p w:rsidR="006C375F" w:rsidRPr="00DB0281" w:rsidRDefault="006C375F" w:rsidP="00905260">
      <w:pPr>
        <w:ind w:left="240"/>
        <w:jc w:val="both"/>
        <w:rPr>
          <w:rFonts w:cs="Arial"/>
        </w:rPr>
      </w:pPr>
    </w:p>
    <w:p w:rsidR="006C375F" w:rsidRPr="00CF5E2B" w:rsidRDefault="006C375F" w:rsidP="00905260">
      <w:pPr>
        <w:jc w:val="both"/>
        <w:rPr>
          <w:rFonts w:cs="Arial"/>
        </w:rPr>
      </w:pPr>
      <w:r w:rsidRPr="00CF5E2B">
        <w:rPr>
          <w:rFonts w:cs="Arial"/>
          <w:b/>
        </w:rPr>
        <w:t xml:space="preserve">Instytut Monitorowania Mediów prowadzi badanie nieprzerwanie od września 2003 r. </w:t>
      </w:r>
      <w:r w:rsidRPr="00CF5E2B">
        <w:rPr>
          <w:rFonts w:cs="Arial"/>
        </w:rPr>
        <w:t>Raport „Najbardziej opiniotwórcze media w Polsce” dostarcza informacji na temat liczby cytatów z mediów ukazujących się w innych mediach, z wyłączeniem agencji informacyjnych i przedruków. Stała wysoka liczba cytowań to jeden z elementów mających wpływ na zwiększenie wiarygodności i opiniotwórczości danego medium. Raport „Najbardziej opiniotwórcze media w Polsce” jest często wykorzystywany przez media, m.in. w opisach ich osiągnięć i sukcesów oraz w analizach czytelnictwa i sprzedaży.</w:t>
      </w:r>
    </w:p>
    <w:p w:rsidR="006C375F" w:rsidRPr="00CF5E2B" w:rsidRDefault="006C375F" w:rsidP="00905260">
      <w:pPr>
        <w:ind w:left="240"/>
        <w:jc w:val="both"/>
        <w:rPr>
          <w:rFonts w:cs="Arial"/>
        </w:rPr>
      </w:pPr>
    </w:p>
    <w:p w:rsidR="006C375F" w:rsidRPr="00CF5E2B" w:rsidRDefault="006C375F" w:rsidP="00905260">
      <w:pPr>
        <w:jc w:val="both"/>
        <w:rPr>
          <w:rFonts w:cs="Arial"/>
        </w:rPr>
      </w:pPr>
      <w:r w:rsidRPr="00CF5E2B">
        <w:rPr>
          <w:rFonts w:cs="Arial"/>
        </w:rPr>
        <w:t>Instytut Monitor</w:t>
      </w:r>
      <w:r>
        <w:rPr>
          <w:rFonts w:cs="Arial"/>
        </w:rPr>
        <w:t>owania Mediów monitoruje ponad 10</w:t>
      </w:r>
      <w:r w:rsidRPr="00CF5E2B">
        <w:rPr>
          <w:rFonts w:cs="Arial"/>
        </w:rPr>
        <w:t>00 tytułów prasowych, niemal sto stacji radiowych i telewizyjnych</w:t>
      </w:r>
      <w:r>
        <w:rPr>
          <w:rFonts w:cs="Arial"/>
        </w:rPr>
        <w:t xml:space="preserve"> oraz polskie zasoby i</w:t>
      </w:r>
      <w:r w:rsidRPr="00CF5E2B">
        <w:rPr>
          <w:rFonts w:cs="Arial"/>
        </w:rPr>
        <w:t xml:space="preserve">nternetu wraz z social media. </w:t>
      </w:r>
      <w:r w:rsidRPr="00CF5E2B">
        <w:rPr>
          <w:rFonts w:cs="Arial"/>
          <w:b/>
        </w:rPr>
        <w:t xml:space="preserve"> </w:t>
      </w:r>
    </w:p>
    <w:p w:rsidR="006C375F" w:rsidRPr="00530569" w:rsidRDefault="006C375F" w:rsidP="00905260">
      <w:pPr>
        <w:jc w:val="both"/>
      </w:pPr>
    </w:p>
    <w:p w:rsidR="006C375F" w:rsidRPr="00530569" w:rsidRDefault="006C375F" w:rsidP="00905260">
      <w:pPr>
        <w:spacing w:after="0" w:line="240" w:lineRule="atLeast"/>
        <w:jc w:val="both"/>
        <w:rPr>
          <w:b/>
        </w:rPr>
      </w:pPr>
      <w:r w:rsidRPr="00530569">
        <w:rPr>
          <w:b/>
        </w:rPr>
        <w:t>Kontakt dla mediów:</w:t>
      </w:r>
    </w:p>
    <w:p w:rsidR="006C375F" w:rsidRPr="00530569" w:rsidRDefault="006C375F" w:rsidP="00905260">
      <w:pPr>
        <w:spacing w:after="0" w:line="240" w:lineRule="atLeast"/>
        <w:jc w:val="both"/>
      </w:pPr>
      <w:r w:rsidRPr="00530569">
        <w:t>Instytut Monitorowania Mediów</w:t>
      </w:r>
    </w:p>
    <w:p w:rsidR="006C375F" w:rsidRPr="00530569" w:rsidRDefault="006C375F" w:rsidP="00905260">
      <w:pPr>
        <w:spacing w:after="0" w:line="240" w:lineRule="atLeast"/>
        <w:jc w:val="both"/>
      </w:pPr>
      <w:r>
        <w:t>Monika Tomsia</w:t>
      </w:r>
      <w:r w:rsidRPr="00530569">
        <w:t xml:space="preserve">, </w:t>
      </w:r>
      <w:r>
        <w:t>S</w:t>
      </w:r>
      <w:r w:rsidRPr="00530569">
        <w:t>pecjalista ds. PR</w:t>
      </w:r>
    </w:p>
    <w:p w:rsidR="006C375F" w:rsidRDefault="006C375F" w:rsidP="00905260">
      <w:pPr>
        <w:spacing w:after="0" w:line="240" w:lineRule="atLeast"/>
        <w:jc w:val="both"/>
      </w:pPr>
      <w:hyperlink r:id="rId17" w:history="1">
        <w:r w:rsidRPr="00BE4143">
          <w:rPr>
            <w:rStyle w:val="Hyperlink"/>
          </w:rPr>
          <w:t>mtomsia@instytut.com.pl</w:t>
        </w:r>
      </w:hyperlink>
    </w:p>
    <w:p w:rsidR="006C375F" w:rsidRPr="003F58D0" w:rsidRDefault="006C375F" w:rsidP="00905260">
      <w:pPr>
        <w:spacing w:after="0" w:line="240" w:lineRule="atLeast"/>
        <w:jc w:val="both"/>
        <w:rPr>
          <w:lang w:val="de-DE"/>
        </w:rPr>
      </w:pPr>
      <w:r w:rsidRPr="003F58D0">
        <w:rPr>
          <w:lang w:val="de-DE"/>
        </w:rPr>
        <w:t>tel.: +48 22 378 37 50 | fax: +48 22 356 21 01</w:t>
      </w:r>
    </w:p>
    <w:p w:rsidR="006C375F" w:rsidRPr="003F58D0" w:rsidRDefault="006C375F" w:rsidP="00905260">
      <w:pPr>
        <w:spacing w:after="0" w:line="240" w:lineRule="atLeast"/>
        <w:jc w:val="both"/>
        <w:rPr>
          <w:lang w:val="de-DE"/>
        </w:rPr>
      </w:pPr>
      <w:hyperlink r:id="rId18" w:history="1">
        <w:r w:rsidRPr="003F58D0">
          <w:rPr>
            <w:rStyle w:val="Hyperlink"/>
            <w:lang w:val="de-DE"/>
          </w:rPr>
          <w:t>www.instytut.com.pl</w:t>
        </w:r>
      </w:hyperlink>
      <w:r w:rsidRPr="003F58D0">
        <w:rPr>
          <w:lang w:val="de-DE"/>
        </w:rPr>
        <w:t xml:space="preserve"> </w:t>
      </w:r>
    </w:p>
    <w:p w:rsidR="006C375F" w:rsidRPr="00530569" w:rsidRDefault="006C375F" w:rsidP="00905260">
      <w:pPr>
        <w:spacing w:after="0" w:line="240" w:lineRule="atLeast"/>
        <w:jc w:val="both"/>
      </w:pPr>
      <w:r w:rsidRPr="00530569">
        <w:t>Al. Jerozolimskie 53, 00-697 Warszawa</w:t>
      </w:r>
    </w:p>
    <w:p w:rsidR="006C375F" w:rsidRPr="00530569" w:rsidRDefault="006C375F" w:rsidP="00905260">
      <w:pPr>
        <w:spacing w:before="100" w:beforeAutospacing="1" w:after="100" w:afterAutospacing="1"/>
        <w:jc w:val="both"/>
        <w:rPr>
          <w:b/>
        </w:rPr>
      </w:pPr>
      <w:r w:rsidRPr="00530569">
        <w:rPr>
          <w:b/>
        </w:rPr>
        <w:t xml:space="preserve">O IMM: </w:t>
      </w:r>
    </w:p>
    <w:p w:rsidR="006C375F" w:rsidRPr="00530569" w:rsidRDefault="006C375F" w:rsidP="00905260">
      <w:pPr>
        <w:spacing w:before="100" w:beforeAutospacing="1" w:after="100" w:afterAutospacing="1"/>
        <w:jc w:val="both"/>
        <w:rPr>
          <w:b/>
        </w:rPr>
      </w:pPr>
      <w:hyperlink r:id="rId19" w:history="1">
        <w:r w:rsidRPr="00530569">
          <w:rPr>
            <w:sz w:val="20"/>
            <w:szCs w:val="20"/>
            <w:u w:val="single"/>
          </w:rPr>
          <w:t>Instytut Monitorowania Mediów</w:t>
        </w:r>
      </w:hyperlink>
      <w:r w:rsidRPr="00530569">
        <w:rPr>
          <w:sz w:val="20"/>
          <w:szCs w:val="20"/>
        </w:rPr>
        <w:t xml:space="preserve"> to innowacyjna organizacja o wiodącej pozycji rynkowej w branży monitoringu mediów. Od 2000 roku dostarcza kompleksowe usługi badania i analizy informacji pozyskiwanych z mediów społecznościowych, internetu oraz mediów tradycyjnych. Dostępny on-line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6C375F" w:rsidRPr="00530569" w:rsidRDefault="006C375F" w:rsidP="00905260">
      <w:pPr>
        <w:spacing w:before="100" w:beforeAutospacing="1" w:after="100" w:afterAutospacing="1"/>
        <w:jc w:val="both"/>
        <w:rPr>
          <w:sz w:val="20"/>
          <w:szCs w:val="20"/>
        </w:rPr>
      </w:pPr>
      <w:r w:rsidRPr="00530569">
        <w:rPr>
          <w:sz w:val="20"/>
          <w:szCs w:val="20"/>
        </w:rPr>
        <w:t xml:space="preserve">Zespół doświadczonych specjalistów IMM tworzy raporty wizerunkowe firm, marek i osób na podstawie materiałów zgromadzonych w mediach społecznościowych, internecie oraz prasie i RTV. Stałym monitoringiem objętych jest aktualnie ponad </w:t>
      </w:r>
      <w:r>
        <w:rPr>
          <w:sz w:val="20"/>
          <w:szCs w:val="20"/>
        </w:rPr>
        <w:t>5</w:t>
      </w:r>
      <w:r w:rsidRPr="00530569">
        <w:rPr>
          <w:sz w:val="20"/>
          <w:szCs w:val="20"/>
        </w:rPr>
        <w:t>00 tysięcy domen polskich zasobów internetu wraz z social media – z aktualizacją wyników w czasie rzeczywistym, co umożliwia najszybszy dostęp do publikowanych treści. Monitorujemy także 1000 tytułów prasowych oraz ponad 100 stacji RTV z szerokim wyborem mediów regionalnych i lokalnych.</w:t>
      </w:r>
    </w:p>
    <w:p w:rsidR="006C375F" w:rsidRPr="00530569" w:rsidRDefault="006C375F" w:rsidP="00905260">
      <w:pPr>
        <w:spacing w:before="100" w:beforeAutospacing="1" w:after="100" w:afterAutospacing="1"/>
        <w:jc w:val="both"/>
      </w:pPr>
      <w:r w:rsidRPr="00530569">
        <w:rPr>
          <w:sz w:val="20"/>
          <w:szCs w:val="20"/>
        </w:rPr>
        <w:t xml:space="preserve">IMM jest </w:t>
      </w:r>
      <w:r w:rsidRPr="00530569">
        <w:rPr>
          <w:bCs/>
          <w:sz w:val="20"/>
          <w:szCs w:val="20"/>
        </w:rPr>
        <w:t xml:space="preserve">członkiem Związku Pracodawców Branży internetowej IAB Polska, dla którego jednym z głównych zadań jest edukacja rynku w zakresie metod wykorzystania badań Internetu oraz </w:t>
      </w:r>
      <w:r w:rsidRPr="00530569">
        <w:rPr>
          <w:sz w:val="20"/>
          <w:szCs w:val="20"/>
        </w:rPr>
        <w:t xml:space="preserve">należy do </w:t>
      </w:r>
      <w:r w:rsidRPr="00530569">
        <w:rPr>
          <w:bCs/>
          <w:sz w:val="20"/>
          <w:szCs w:val="20"/>
        </w:rPr>
        <w:t>elitarnej</w:t>
      </w:r>
      <w:r w:rsidRPr="00530569">
        <w:rPr>
          <w:sz w:val="20"/>
          <w:szCs w:val="20"/>
        </w:rPr>
        <w:t xml:space="preserve"> międzynarodowej </w:t>
      </w:r>
      <w:r w:rsidRPr="00530569">
        <w:rPr>
          <w:bCs/>
          <w:sz w:val="20"/>
          <w:szCs w:val="20"/>
        </w:rPr>
        <w:t>organizacji FIBEP</w:t>
      </w:r>
      <w:r w:rsidRPr="00530569">
        <w:rPr>
          <w:sz w:val="20"/>
          <w:szCs w:val="20"/>
        </w:rPr>
        <w:t xml:space="preserve"> (Federation Internationale des Bureaux d'Extraits de Presse) zrzeszającej firmy monitorujące media z całego świata.</w:t>
      </w:r>
    </w:p>
    <w:p w:rsidR="006C375F" w:rsidRPr="00530569" w:rsidRDefault="006C375F" w:rsidP="00FE3AC1">
      <w:pPr>
        <w:jc w:val="center"/>
      </w:pPr>
      <w:bookmarkStart w:id="0" w:name="_GoBack"/>
      <w:bookmarkEnd w:id="0"/>
    </w:p>
    <w:sectPr w:rsidR="006C375F" w:rsidRPr="00530569" w:rsidSect="004A79E9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75F" w:rsidRDefault="006C375F" w:rsidP="00085879">
      <w:pPr>
        <w:spacing w:after="0" w:line="240" w:lineRule="auto"/>
      </w:pPr>
      <w:r>
        <w:separator/>
      </w:r>
    </w:p>
  </w:endnote>
  <w:endnote w:type="continuationSeparator" w:id="0">
    <w:p w:rsidR="006C375F" w:rsidRDefault="006C375F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altName w:val="Century Gothic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75F" w:rsidRPr="00FE3AC1" w:rsidRDefault="006C375F" w:rsidP="00FE3AC1">
    <w:pPr>
      <w:spacing w:after="0" w:line="240" w:lineRule="auto"/>
      <w:contextualSpacing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6C375F" w:rsidRPr="00FE3AC1" w:rsidRDefault="006C375F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75F" w:rsidRDefault="006C375F" w:rsidP="00085879">
      <w:pPr>
        <w:spacing w:after="0" w:line="240" w:lineRule="auto"/>
      </w:pPr>
      <w:r>
        <w:separator/>
      </w:r>
    </w:p>
  </w:footnote>
  <w:footnote w:type="continuationSeparator" w:id="0">
    <w:p w:rsidR="006C375F" w:rsidRDefault="006C375F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75F" w:rsidRPr="00FE3AC1" w:rsidRDefault="006C375F" w:rsidP="00FE3AC1">
    <w:pPr>
      <w:pStyle w:val="Header"/>
      <w:spacing w:after="100" w:afterAutospacing="1"/>
      <w:rPr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style="position:absolute;margin-left:-37.1pt;margin-top:-21.15pt;width:126pt;height:65.2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879"/>
    <w:rsid w:val="00005886"/>
    <w:rsid w:val="00016431"/>
    <w:rsid w:val="000245CE"/>
    <w:rsid w:val="0002460B"/>
    <w:rsid w:val="0002527B"/>
    <w:rsid w:val="0004246A"/>
    <w:rsid w:val="00044EE3"/>
    <w:rsid w:val="0005325C"/>
    <w:rsid w:val="0006037C"/>
    <w:rsid w:val="00066FDE"/>
    <w:rsid w:val="00070588"/>
    <w:rsid w:val="00085879"/>
    <w:rsid w:val="00085C93"/>
    <w:rsid w:val="000968A7"/>
    <w:rsid w:val="000A2599"/>
    <w:rsid w:val="000B0DC0"/>
    <w:rsid w:val="000D54F5"/>
    <w:rsid w:val="000E3A9F"/>
    <w:rsid w:val="00112466"/>
    <w:rsid w:val="00113D53"/>
    <w:rsid w:val="00117FDF"/>
    <w:rsid w:val="001218E3"/>
    <w:rsid w:val="00122FC0"/>
    <w:rsid w:val="0012541B"/>
    <w:rsid w:val="0013181E"/>
    <w:rsid w:val="00135725"/>
    <w:rsid w:val="001405F7"/>
    <w:rsid w:val="001525FB"/>
    <w:rsid w:val="00153DE1"/>
    <w:rsid w:val="001600AA"/>
    <w:rsid w:val="00186CCD"/>
    <w:rsid w:val="001A5420"/>
    <w:rsid w:val="001B1AC1"/>
    <w:rsid w:val="001C2DB6"/>
    <w:rsid w:val="001D04FD"/>
    <w:rsid w:val="001D314E"/>
    <w:rsid w:val="001D54D8"/>
    <w:rsid w:val="001E3175"/>
    <w:rsid w:val="001E5F4B"/>
    <w:rsid w:val="001F37BF"/>
    <w:rsid w:val="001F3C83"/>
    <w:rsid w:val="001F4899"/>
    <w:rsid w:val="001F6113"/>
    <w:rsid w:val="00200345"/>
    <w:rsid w:val="0020334B"/>
    <w:rsid w:val="00222B16"/>
    <w:rsid w:val="00226E2B"/>
    <w:rsid w:val="00247D56"/>
    <w:rsid w:val="00251CE2"/>
    <w:rsid w:val="002634E0"/>
    <w:rsid w:val="00264E80"/>
    <w:rsid w:val="00264FF9"/>
    <w:rsid w:val="00266FFB"/>
    <w:rsid w:val="00275FA0"/>
    <w:rsid w:val="00281041"/>
    <w:rsid w:val="00286CE2"/>
    <w:rsid w:val="00293C55"/>
    <w:rsid w:val="002A2567"/>
    <w:rsid w:val="002B0D03"/>
    <w:rsid w:val="002E0BA7"/>
    <w:rsid w:val="002E7DFF"/>
    <w:rsid w:val="003023DC"/>
    <w:rsid w:val="00306C2A"/>
    <w:rsid w:val="0033428C"/>
    <w:rsid w:val="00334393"/>
    <w:rsid w:val="003412EF"/>
    <w:rsid w:val="00342ABC"/>
    <w:rsid w:val="00343B0F"/>
    <w:rsid w:val="00344C79"/>
    <w:rsid w:val="00352D86"/>
    <w:rsid w:val="003542A0"/>
    <w:rsid w:val="00356003"/>
    <w:rsid w:val="003676EB"/>
    <w:rsid w:val="003746C5"/>
    <w:rsid w:val="00376CF9"/>
    <w:rsid w:val="0038020A"/>
    <w:rsid w:val="00381030"/>
    <w:rsid w:val="00383415"/>
    <w:rsid w:val="00390107"/>
    <w:rsid w:val="00390964"/>
    <w:rsid w:val="003A0F34"/>
    <w:rsid w:val="003B0E0B"/>
    <w:rsid w:val="003C2D41"/>
    <w:rsid w:val="003C2D7A"/>
    <w:rsid w:val="003C7F4C"/>
    <w:rsid w:val="003E2535"/>
    <w:rsid w:val="003E303C"/>
    <w:rsid w:val="003E40EF"/>
    <w:rsid w:val="003E6CAA"/>
    <w:rsid w:val="003E6DEC"/>
    <w:rsid w:val="003F0FFE"/>
    <w:rsid w:val="003F58D0"/>
    <w:rsid w:val="00405202"/>
    <w:rsid w:val="004056A1"/>
    <w:rsid w:val="0041284E"/>
    <w:rsid w:val="0041346B"/>
    <w:rsid w:val="00426B3F"/>
    <w:rsid w:val="004349A5"/>
    <w:rsid w:val="00436F63"/>
    <w:rsid w:val="00444A18"/>
    <w:rsid w:val="004528B9"/>
    <w:rsid w:val="00457E4A"/>
    <w:rsid w:val="00464CC3"/>
    <w:rsid w:val="0046566F"/>
    <w:rsid w:val="004705F6"/>
    <w:rsid w:val="004906E0"/>
    <w:rsid w:val="004A306D"/>
    <w:rsid w:val="004A79E9"/>
    <w:rsid w:val="004B09E9"/>
    <w:rsid w:val="004B14D5"/>
    <w:rsid w:val="004B6636"/>
    <w:rsid w:val="004C17CA"/>
    <w:rsid w:val="004C4352"/>
    <w:rsid w:val="004C44C7"/>
    <w:rsid w:val="004D4A17"/>
    <w:rsid w:val="004F4342"/>
    <w:rsid w:val="00503E6B"/>
    <w:rsid w:val="00515E3E"/>
    <w:rsid w:val="00516D3D"/>
    <w:rsid w:val="00526F5F"/>
    <w:rsid w:val="00530569"/>
    <w:rsid w:val="00544013"/>
    <w:rsid w:val="0055695C"/>
    <w:rsid w:val="00561B10"/>
    <w:rsid w:val="00574A3A"/>
    <w:rsid w:val="005756F9"/>
    <w:rsid w:val="005842A4"/>
    <w:rsid w:val="00594073"/>
    <w:rsid w:val="005A04F1"/>
    <w:rsid w:val="005A08FD"/>
    <w:rsid w:val="005A28D7"/>
    <w:rsid w:val="005A3AC2"/>
    <w:rsid w:val="005A4DEC"/>
    <w:rsid w:val="005B08E3"/>
    <w:rsid w:val="005B0F04"/>
    <w:rsid w:val="005B3E75"/>
    <w:rsid w:val="005C0FC3"/>
    <w:rsid w:val="005C2771"/>
    <w:rsid w:val="005D465F"/>
    <w:rsid w:val="005D4E36"/>
    <w:rsid w:val="006023D7"/>
    <w:rsid w:val="00617FC6"/>
    <w:rsid w:val="00625368"/>
    <w:rsid w:val="00642093"/>
    <w:rsid w:val="0064327A"/>
    <w:rsid w:val="00647104"/>
    <w:rsid w:val="00663990"/>
    <w:rsid w:val="00666595"/>
    <w:rsid w:val="006668EC"/>
    <w:rsid w:val="00675FCC"/>
    <w:rsid w:val="00691089"/>
    <w:rsid w:val="006A3446"/>
    <w:rsid w:val="006A5C0F"/>
    <w:rsid w:val="006C3708"/>
    <w:rsid w:val="006C375F"/>
    <w:rsid w:val="006D064D"/>
    <w:rsid w:val="006D4DE3"/>
    <w:rsid w:val="006E002B"/>
    <w:rsid w:val="006E3209"/>
    <w:rsid w:val="006E5A71"/>
    <w:rsid w:val="006E5B9F"/>
    <w:rsid w:val="006F2C3E"/>
    <w:rsid w:val="006F7F22"/>
    <w:rsid w:val="00711EFC"/>
    <w:rsid w:val="00712C39"/>
    <w:rsid w:val="00713328"/>
    <w:rsid w:val="007165E3"/>
    <w:rsid w:val="007239C4"/>
    <w:rsid w:val="0072740D"/>
    <w:rsid w:val="00731D86"/>
    <w:rsid w:val="00735E15"/>
    <w:rsid w:val="0074241A"/>
    <w:rsid w:val="0075012A"/>
    <w:rsid w:val="00752289"/>
    <w:rsid w:val="00755446"/>
    <w:rsid w:val="00774A5C"/>
    <w:rsid w:val="007903B4"/>
    <w:rsid w:val="007A4A58"/>
    <w:rsid w:val="007A4E45"/>
    <w:rsid w:val="007C4551"/>
    <w:rsid w:val="007C4695"/>
    <w:rsid w:val="007D36B2"/>
    <w:rsid w:val="007D6AE1"/>
    <w:rsid w:val="007E5967"/>
    <w:rsid w:val="007E7D61"/>
    <w:rsid w:val="007F1CC0"/>
    <w:rsid w:val="007F2016"/>
    <w:rsid w:val="0080260B"/>
    <w:rsid w:val="00812245"/>
    <w:rsid w:val="0081401D"/>
    <w:rsid w:val="008230B6"/>
    <w:rsid w:val="008409EC"/>
    <w:rsid w:val="00841321"/>
    <w:rsid w:val="00853663"/>
    <w:rsid w:val="00863076"/>
    <w:rsid w:val="00881676"/>
    <w:rsid w:val="008869BA"/>
    <w:rsid w:val="00887C85"/>
    <w:rsid w:val="008975F8"/>
    <w:rsid w:val="008A49FB"/>
    <w:rsid w:val="008B6A60"/>
    <w:rsid w:val="008C1076"/>
    <w:rsid w:val="008C65C7"/>
    <w:rsid w:val="008D7E33"/>
    <w:rsid w:val="008E3AB2"/>
    <w:rsid w:val="00905260"/>
    <w:rsid w:val="009066F3"/>
    <w:rsid w:val="00907A20"/>
    <w:rsid w:val="00912C00"/>
    <w:rsid w:val="00917C7C"/>
    <w:rsid w:val="00920C42"/>
    <w:rsid w:val="009259F6"/>
    <w:rsid w:val="009339DF"/>
    <w:rsid w:val="00940444"/>
    <w:rsid w:val="0094101E"/>
    <w:rsid w:val="009443D2"/>
    <w:rsid w:val="00947E12"/>
    <w:rsid w:val="009564CB"/>
    <w:rsid w:val="00961C86"/>
    <w:rsid w:val="00970644"/>
    <w:rsid w:val="00981344"/>
    <w:rsid w:val="00985570"/>
    <w:rsid w:val="009A48ED"/>
    <w:rsid w:val="009A64FE"/>
    <w:rsid w:val="009A6A4A"/>
    <w:rsid w:val="009A6BAA"/>
    <w:rsid w:val="009B70EB"/>
    <w:rsid w:val="009D06B1"/>
    <w:rsid w:val="009D7CCD"/>
    <w:rsid w:val="009E2883"/>
    <w:rsid w:val="009F7527"/>
    <w:rsid w:val="00A00257"/>
    <w:rsid w:val="00A0381B"/>
    <w:rsid w:val="00A078B3"/>
    <w:rsid w:val="00A10535"/>
    <w:rsid w:val="00A224D2"/>
    <w:rsid w:val="00A23898"/>
    <w:rsid w:val="00A268CF"/>
    <w:rsid w:val="00A348CB"/>
    <w:rsid w:val="00A353DE"/>
    <w:rsid w:val="00A36FEB"/>
    <w:rsid w:val="00A37493"/>
    <w:rsid w:val="00A409D1"/>
    <w:rsid w:val="00A40E3C"/>
    <w:rsid w:val="00A5135D"/>
    <w:rsid w:val="00A63296"/>
    <w:rsid w:val="00A67F51"/>
    <w:rsid w:val="00A74636"/>
    <w:rsid w:val="00A80564"/>
    <w:rsid w:val="00A84F7C"/>
    <w:rsid w:val="00A85C77"/>
    <w:rsid w:val="00A85DBF"/>
    <w:rsid w:val="00AA2DE7"/>
    <w:rsid w:val="00AA66B8"/>
    <w:rsid w:val="00AB24CF"/>
    <w:rsid w:val="00AB5AF7"/>
    <w:rsid w:val="00AC2926"/>
    <w:rsid w:val="00AC73FA"/>
    <w:rsid w:val="00AD3C98"/>
    <w:rsid w:val="00AE0FF3"/>
    <w:rsid w:val="00AE320C"/>
    <w:rsid w:val="00AF3DDB"/>
    <w:rsid w:val="00B00158"/>
    <w:rsid w:val="00B00ABD"/>
    <w:rsid w:val="00B06970"/>
    <w:rsid w:val="00B120BC"/>
    <w:rsid w:val="00B131A6"/>
    <w:rsid w:val="00B24998"/>
    <w:rsid w:val="00B26580"/>
    <w:rsid w:val="00B34354"/>
    <w:rsid w:val="00B35F3C"/>
    <w:rsid w:val="00B36011"/>
    <w:rsid w:val="00B5367E"/>
    <w:rsid w:val="00B60C53"/>
    <w:rsid w:val="00B62767"/>
    <w:rsid w:val="00B7291B"/>
    <w:rsid w:val="00B8457B"/>
    <w:rsid w:val="00B91B88"/>
    <w:rsid w:val="00B93402"/>
    <w:rsid w:val="00BA4460"/>
    <w:rsid w:val="00BB19EA"/>
    <w:rsid w:val="00BC754F"/>
    <w:rsid w:val="00BD0017"/>
    <w:rsid w:val="00BD4F19"/>
    <w:rsid w:val="00BD637E"/>
    <w:rsid w:val="00BE4143"/>
    <w:rsid w:val="00BE5CF1"/>
    <w:rsid w:val="00BE7780"/>
    <w:rsid w:val="00C0696B"/>
    <w:rsid w:val="00C130E3"/>
    <w:rsid w:val="00C13440"/>
    <w:rsid w:val="00C209E3"/>
    <w:rsid w:val="00C40F83"/>
    <w:rsid w:val="00C45D13"/>
    <w:rsid w:val="00C62290"/>
    <w:rsid w:val="00C64734"/>
    <w:rsid w:val="00C956FF"/>
    <w:rsid w:val="00C97F62"/>
    <w:rsid w:val="00CA0706"/>
    <w:rsid w:val="00CC69C4"/>
    <w:rsid w:val="00CC6DBB"/>
    <w:rsid w:val="00CD1BF2"/>
    <w:rsid w:val="00CF18AB"/>
    <w:rsid w:val="00CF5E2B"/>
    <w:rsid w:val="00D04F60"/>
    <w:rsid w:val="00D05E4C"/>
    <w:rsid w:val="00D07491"/>
    <w:rsid w:val="00D1404E"/>
    <w:rsid w:val="00D2475B"/>
    <w:rsid w:val="00D331A7"/>
    <w:rsid w:val="00D333B5"/>
    <w:rsid w:val="00D357DF"/>
    <w:rsid w:val="00D36078"/>
    <w:rsid w:val="00D543F4"/>
    <w:rsid w:val="00D56C6D"/>
    <w:rsid w:val="00D74BC4"/>
    <w:rsid w:val="00D81C9D"/>
    <w:rsid w:val="00D9521D"/>
    <w:rsid w:val="00DA06AB"/>
    <w:rsid w:val="00DA2767"/>
    <w:rsid w:val="00DA2B42"/>
    <w:rsid w:val="00DB0281"/>
    <w:rsid w:val="00DB2B3F"/>
    <w:rsid w:val="00DB4376"/>
    <w:rsid w:val="00DB4829"/>
    <w:rsid w:val="00DC1C79"/>
    <w:rsid w:val="00DC1CF3"/>
    <w:rsid w:val="00DC49D9"/>
    <w:rsid w:val="00DD16F1"/>
    <w:rsid w:val="00DD62B4"/>
    <w:rsid w:val="00DE175D"/>
    <w:rsid w:val="00E03442"/>
    <w:rsid w:val="00E04DB6"/>
    <w:rsid w:val="00E1622B"/>
    <w:rsid w:val="00E20C9A"/>
    <w:rsid w:val="00E26C7A"/>
    <w:rsid w:val="00E3766F"/>
    <w:rsid w:val="00E52417"/>
    <w:rsid w:val="00E576F3"/>
    <w:rsid w:val="00E57DC3"/>
    <w:rsid w:val="00E65AF4"/>
    <w:rsid w:val="00E74EB1"/>
    <w:rsid w:val="00E766AA"/>
    <w:rsid w:val="00E7707F"/>
    <w:rsid w:val="00E84677"/>
    <w:rsid w:val="00E935C6"/>
    <w:rsid w:val="00E94B97"/>
    <w:rsid w:val="00EB3102"/>
    <w:rsid w:val="00EB525A"/>
    <w:rsid w:val="00ED13EA"/>
    <w:rsid w:val="00ED2405"/>
    <w:rsid w:val="00EE30EF"/>
    <w:rsid w:val="00EF6704"/>
    <w:rsid w:val="00F11305"/>
    <w:rsid w:val="00F16B45"/>
    <w:rsid w:val="00F2045A"/>
    <w:rsid w:val="00F23110"/>
    <w:rsid w:val="00F31743"/>
    <w:rsid w:val="00F474FD"/>
    <w:rsid w:val="00F66DCD"/>
    <w:rsid w:val="00F86224"/>
    <w:rsid w:val="00F937C7"/>
    <w:rsid w:val="00FC1024"/>
    <w:rsid w:val="00FC70A4"/>
    <w:rsid w:val="00FD3CE0"/>
    <w:rsid w:val="00FE3AC1"/>
    <w:rsid w:val="00FF0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9E9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3DDB"/>
    <w:rPr>
      <w:rFonts w:ascii="Calibri Light" w:hAnsi="Calibri Light" w:cs="Times New Roman"/>
      <w:b/>
      <w:bCs/>
      <w:color w:val="2E74B5"/>
      <w:sz w:val="28"/>
      <w:szCs w:val="28"/>
    </w:rPr>
  </w:style>
  <w:style w:type="paragraph" w:styleId="Header">
    <w:name w:val="header"/>
    <w:basedOn w:val="Normal"/>
    <w:link w:val="Head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58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58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1F37B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774A5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basedOn w:val="DefaultParagraphFont"/>
    <w:uiPriority w:val="99"/>
    <w:rsid w:val="00C40F83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D4F19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D4F19"/>
    <w:rPr>
      <w:b/>
      <w:bCs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32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instytut.com.p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instytut.com.pl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mtomsia@instytut.com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instytut.com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11</Pages>
  <Words>883</Words>
  <Characters>5298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subject/>
  <dc:creator>Małgorzata Staszewska</dc:creator>
  <cp:keywords/>
  <dc:description/>
  <cp:lastModifiedBy>kmasalska</cp:lastModifiedBy>
  <cp:revision>4</cp:revision>
  <cp:lastPrinted>2015-02-26T18:02:00Z</cp:lastPrinted>
  <dcterms:created xsi:type="dcterms:W3CDTF">2015-06-19T09:25:00Z</dcterms:created>
  <dcterms:modified xsi:type="dcterms:W3CDTF">2015-06-22T13:01:00Z</dcterms:modified>
</cp:coreProperties>
</file>